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FCD117" w14:textId="1625342C" w:rsidR="009021D6" w:rsidRDefault="00186CD2" w:rsidP="00594C6B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  <w:r>
        <w:rPr>
          <w:rFonts w:ascii="Bookman Old Style" w:hAnsi="Bookman Old Style" w:cs="Tahoma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7E3C26" wp14:editId="62A864DE">
                <wp:simplePos x="0" y="0"/>
                <wp:positionH relativeFrom="column">
                  <wp:posOffset>1943100</wp:posOffset>
                </wp:positionH>
                <wp:positionV relativeFrom="paragraph">
                  <wp:posOffset>-472440</wp:posOffset>
                </wp:positionV>
                <wp:extent cx="5620385" cy="716280"/>
                <wp:effectExtent l="0" t="0" r="0" b="762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0385" cy="7162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ADF14A" w14:textId="5330B20C" w:rsidR="004B124C" w:rsidRPr="00186CD2" w:rsidRDefault="00186CD2" w:rsidP="004B124C">
                            <w:pPr>
                              <w:spacing w:line="259" w:lineRule="auto"/>
                              <w:jc w:val="center"/>
                              <w:rPr>
                                <w:rFonts w:ascii="Bookman Old Style" w:hAnsi="Bookman Old Style" w:cs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man Old Style" w:hAnsi="Bookman Old Style" w:cs="Tahoma"/>
                                <w:b/>
                                <w:sz w:val="22"/>
                                <w:szCs w:val="22"/>
                              </w:rPr>
                              <w:t>Result-Based Performance Management</w:t>
                            </w:r>
                            <w:r w:rsidR="00476482">
                              <w:rPr>
                                <w:rFonts w:ascii="Bookman Old Style" w:hAnsi="Bookman Old Style" w:cs="Tahoma"/>
                                <w:b/>
                                <w:sz w:val="22"/>
                                <w:szCs w:val="22"/>
                              </w:rPr>
                              <w:t xml:space="preserve"> System</w:t>
                            </w:r>
                            <w:r w:rsidR="004B124C" w:rsidRPr="00186CD2">
                              <w:rPr>
                                <w:rFonts w:ascii="Bookman Old Style" w:hAnsi="Bookman Old Style" w:cs="Tahoma"/>
                                <w:b/>
                                <w:sz w:val="22"/>
                                <w:szCs w:val="22"/>
                              </w:rPr>
                              <w:t xml:space="preserve"> Calendar</w:t>
                            </w:r>
                          </w:p>
                          <w:p w14:paraId="5CF8A2FD" w14:textId="13389232" w:rsidR="004B124C" w:rsidRPr="00186CD2" w:rsidRDefault="00EB1479" w:rsidP="00186CD2">
                            <w:pPr>
                              <w:spacing w:line="259" w:lineRule="auto"/>
                              <w:jc w:val="center"/>
                              <w:rPr>
                                <w:rFonts w:ascii="Bookman Old Style" w:hAnsi="Bookman Old Style" w:cs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man Old Style" w:hAnsi="Bookman Old Style" w:cs="Tahoma"/>
                                <w:b/>
                                <w:sz w:val="22"/>
                                <w:szCs w:val="22"/>
                              </w:rPr>
                              <w:t>C.Y.</w:t>
                            </w:r>
                            <w:r w:rsidR="008941BB">
                              <w:rPr>
                                <w:rFonts w:ascii="Bookman Old Style" w:hAnsi="Bookman Old Style" w:cs="Tahoma"/>
                                <w:b/>
                                <w:sz w:val="22"/>
                                <w:szCs w:val="22"/>
                              </w:rPr>
                              <w:t xml:space="preserve"> 202</w:t>
                            </w:r>
                            <w:r w:rsidR="007C6DFE">
                              <w:rPr>
                                <w:rFonts w:ascii="Bookman Old Style" w:hAnsi="Bookman Old Style" w:cs="Tahoma"/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  <w:p w14:paraId="44B8BC2B" w14:textId="236563C0" w:rsidR="00186CD2" w:rsidRPr="00186CD2" w:rsidRDefault="00186CD2" w:rsidP="00186CD2">
                            <w:pPr>
                              <w:spacing w:line="259" w:lineRule="auto"/>
                              <w:jc w:val="center"/>
                              <w:rPr>
                                <w:rFonts w:ascii="Bookman Old Style" w:hAnsi="Bookman Old Style" w:cs="Tahoma"/>
                                <w:b/>
                                <w:sz w:val="22"/>
                                <w:szCs w:val="22"/>
                              </w:rPr>
                            </w:pPr>
                            <w:r w:rsidRPr="00186CD2">
                              <w:rPr>
                                <w:rFonts w:ascii="Bookman Old Style" w:hAnsi="Bookman Old Style" w:cs="Tahoma"/>
                                <w:b/>
                                <w:sz w:val="22"/>
                                <w:szCs w:val="22"/>
                              </w:rPr>
                              <w:t>Non</w:t>
                            </w:r>
                            <w:r w:rsidR="00EB1479">
                              <w:rPr>
                                <w:rFonts w:ascii="Bookman Old Style" w:hAnsi="Bookman Old Style" w:cs="Tahoma"/>
                                <w:b/>
                                <w:sz w:val="22"/>
                                <w:szCs w:val="22"/>
                              </w:rPr>
                              <w:t xml:space="preserve"> School-based</w:t>
                            </w:r>
                            <w:r w:rsidRPr="00186CD2">
                              <w:rPr>
                                <w:rFonts w:ascii="Bookman Old Style" w:hAnsi="Bookman Old Style" w:cs="Tahoma"/>
                                <w:b/>
                                <w:sz w:val="22"/>
                                <w:szCs w:val="22"/>
                              </w:rPr>
                              <w:t xml:space="preserve"> Personnel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7E3C26" id="Rectangle 1" o:spid="_x0000_s1026" style="position:absolute;margin-left:153pt;margin-top:-37.2pt;width:442.55pt;height:5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" fillcolor="white [3201]" stroked="f" strokeweight="1pt">
                <v:textbox>
                  <w:txbxContent>
                    <w:p w14:paraId="73ADF14A" w14:textId="5330B20C" w:rsidR="004B124C" w:rsidRPr="00186CD2" w:rsidRDefault="00186CD2" w:rsidP="004B124C">
                      <w:pPr>
                        <w:spacing w:line="259" w:lineRule="auto"/>
                        <w:jc w:val="center"/>
                        <w:rPr>
                          <w:rFonts w:ascii="Bookman Old Style" w:hAnsi="Bookman Old Style" w:cs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Bookman Old Style" w:hAnsi="Bookman Old Style" w:cs="Tahoma"/>
                          <w:b/>
                          <w:sz w:val="22"/>
                          <w:szCs w:val="22"/>
                        </w:rPr>
                        <w:t>Result-Based Performance Management</w:t>
                      </w:r>
                      <w:r w:rsidR="00476482">
                        <w:rPr>
                          <w:rFonts w:ascii="Bookman Old Style" w:hAnsi="Bookman Old Style" w:cs="Tahoma"/>
                          <w:b/>
                          <w:sz w:val="22"/>
                          <w:szCs w:val="22"/>
                        </w:rPr>
                        <w:t xml:space="preserve"> System</w:t>
                      </w:r>
                      <w:r w:rsidR="004B124C" w:rsidRPr="00186CD2">
                        <w:rPr>
                          <w:rFonts w:ascii="Bookman Old Style" w:hAnsi="Bookman Old Style" w:cs="Tahoma"/>
                          <w:b/>
                          <w:sz w:val="22"/>
                          <w:szCs w:val="22"/>
                        </w:rPr>
                        <w:t xml:space="preserve"> Calendar</w:t>
                      </w:r>
                    </w:p>
                    <w:p w14:paraId="5CF8A2FD" w14:textId="13389232" w:rsidR="004B124C" w:rsidRPr="00186CD2" w:rsidRDefault="00EB1479" w:rsidP="00186CD2">
                      <w:pPr>
                        <w:spacing w:line="259" w:lineRule="auto"/>
                        <w:jc w:val="center"/>
                        <w:rPr>
                          <w:rFonts w:ascii="Bookman Old Style" w:hAnsi="Bookman Old Style" w:cs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Bookman Old Style" w:hAnsi="Bookman Old Style" w:cs="Tahoma"/>
                          <w:b/>
                          <w:sz w:val="22"/>
                          <w:szCs w:val="22"/>
                        </w:rPr>
                        <w:t>C.Y.</w:t>
                      </w:r>
                      <w:r w:rsidR="008941BB">
                        <w:rPr>
                          <w:rFonts w:ascii="Bookman Old Style" w:hAnsi="Bookman Old Style" w:cs="Tahoma"/>
                          <w:b/>
                          <w:sz w:val="22"/>
                          <w:szCs w:val="22"/>
                        </w:rPr>
                        <w:t xml:space="preserve"> 202</w:t>
                      </w:r>
                      <w:r w:rsidR="007C6DFE">
                        <w:rPr>
                          <w:rFonts w:ascii="Bookman Old Style" w:hAnsi="Bookman Old Style" w:cs="Tahoma"/>
                          <w:b/>
                          <w:sz w:val="22"/>
                          <w:szCs w:val="22"/>
                        </w:rPr>
                        <w:t>2</w:t>
                      </w:r>
                    </w:p>
                    <w:p w14:paraId="44B8BC2B" w14:textId="236563C0" w:rsidR="00186CD2" w:rsidRPr="00186CD2" w:rsidRDefault="00186CD2" w:rsidP="00186CD2">
                      <w:pPr>
                        <w:spacing w:line="259" w:lineRule="auto"/>
                        <w:jc w:val="center"/>
                        <w:rPr>
                          <w:rFonts w:ascii="Bookman Old Style" w:hAnsi="Bookman Old Style" w:cs="Tahoma"/>
                          <w:b/>
                          <w:sz w:val="22"/>
                          <w:szCs w:val="22"/>
                        </w:rPr>
                      </w:pPr>
                      <w:r w:rsidRPr="00186CD2">
                        <w:rPr>
                          <w:rFonts w:ascii="Bookman Old Style" w:hAnsi="Bookman Old Style" w:cs="Tahoma"/>
                          <w:b/>
                          <w:sz w:val="22"/>
                          <w:szCs w:val="22"/>
                        </w:rPr>
                        <w:t>Non</w:t>
                      </w:r>
                      <w:r w:rsidR="00EB1479">
                        <w:rPr>
                          <w:rFonts w:ascii="Bookman Old Style" w:hAnsi="Bookman Old Style" w:cs="Tahoma"/>
                          <w:b/>
                          <w:sz w:val="22"/>
                          <w:szCs w:val="22"/>
                        </w:rPr>
                        <w:t xml:space="preserve"> School-based</w:t>
                      </w:r>
                      <w:r w:rsidRPr="00186CD2">
                        <w:rPr>
                          <w:rFonts w:ascii="Bookman Old Style" w:hAnsi="Bookman Old Style" w:cs="Tahoma"/>
                          <w:b/>
                          <w:sz w:val="22"/>
                          <w:szCs w:val="22"/>
                        </w:rPr>
                        <w:t xml:space="preserve"> Personnel</w:t>
                      </w:r>
                    </w:p>
                  </w:txbxContent>
                </v:textbox>
              </v:rect>
            </w:pict>
          </mc:Fallback>
        </mc:AlternateContent>
      </w:r>
    </w:p>
    <w:p w14:paraId="7B69F94E" w14:textId="4D3DC5AD" w:rsidR="00844377" w:rsidRDefault="00844377" w:rsidP="00594C6B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058E048A" w14:textId="3348038D" w:rsidR="00844377" w:rsidRDefault="00092CA9" w:rsidP="00594C6B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0428079" wp14:editId="39938467">
            <wp:simplePos x="0" y="0"/>
            <wp:positionH relativeFrom="column">
              <wp:posOffset>266700</wp:posOffset>
            </wp:positionH>
            <wp:positionV relativeFrom="paragraph">
              <wp:posOffset>13335</wp:posOffset>
            </wp:positionV>
            <wp:extent cx="9355436" cy="5364480"/>
            <wp:effectExtent l="0" t="0" r="0" b="7620"/>
            <wp:wrapNone/>
            <wp:docPr id="4" name="Picture 4" descr="Diagram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table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07" t="26363" r="13326" b="8428"/>
                    <a:stretch/>
                  </pic:blipFill>
                  <pic:spPr bwMode="auto">
                    <a:xfrm>
                      <a:off x="0" y="0"/>
                      <a:ext cx="9355436" cy="5364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FC925E" w14:textId="6FDAADBC" w:rsidR="00844377" w:rsidRDefault="00844377" w:rsidP="00594C6B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4D1546DE" w14:textId="68D72ADF" w:rsidR="007863E4" w:rsidRDefault="007863E4" w:rsidP="00594C6B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01193E81" w14:textId="43A71691" w:rsidR="00103C16" w:rsidRDefault="00103C16" w:rsidP="008A7849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4F85389A" w14:textId="1ADA0421" w:rsidR="009B1903" w:rsidRDefault="009B1903" w:rsidP="00594C6B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03E4C9BF" w14:textId="38DD2527" w:rsidR="008941BB" w:rsidRDefault="0007214B" w:rsidP="008941BB">
      <w:r>
        <w:rPr>
          <w:noProof/>
        </w:rPr>
        <w:drawing>
          <wp:anchor distT="0" distB="0" distL="114300" distR="114300" simplePos="0" relativeHeight="251699200" behindDoc="0" locked="0" layoutInCell="1" allowOverlap="1" wp14:anchorId="6C2E9B56" wp14:editId="48ED0CD2">
            <wp:simplePos x="0" y="0"/>
            <wp:positionH relativeFrom="column">
              <wp:posOffset>8073342</wp:posOffset>
            </wp:positionH>
            <wp:positionV relativeFrom="paragraph">
              <wp:posOffset>8465</wp:posOffset>
            </wp:positionV>
            <wp:extent cx="1243019" cy="578734"/>
            <wp:effectExtent l="0" t="0" r="0" b="0"/>
            <wp:wrapNone/>
            <wp:docPr id="24" name="Picture 24" descr="Diagram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table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84" t="52042" r="36510" b="38241"/>
                    <a:stretch/>
                  </pic:blipFill>
                  <pic:spPr bwMode="auto">
                    <a:xfrm>
                      <a:off x="0" y="0"/>
                      <a:ext cx="1262429" cy="5877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7152" behindDoc="0" locked="0" layoutInCell="1" allowOverlap="1" wp14:anchorId="3379B014" wp14:editId="71BF850F">
            <wp:simplePos x="0" y="0"/>
            <wp:positionH relativeFrom="column">
              <wp:posOffset>5683170</wp:posOffset>
            </wp:positionH>
            <wp:positionV relativeFrom="paragraph">
              <wp:posOffset>8464</wp:posOffset>
            </wp:positionV>
            <wp:extent cx="740627" cy="613410"/>
            <wp:effectExtent l="0" t="0" r="2540" b="0"/>
            <wp:wrapNone/>
            <wp:docPr id="23" name="Picture 23" descr="Diagram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table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84" t="52042" r="36510" b="38241"/>
                    <a:stretch/>
                  </pic:blipFill>
                  <pic:spPr bwMode="auto">
                    <a:xfrm>
                      <a:off x="0" y="0"/>
                      <a:ext cx="751206" cy="6221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07465C12" wp14:editId="193A53ED">
            <wp:simplePos x="0" y="0"/>
            <wp:positionH relativeFrom="column">
              <wp:posOffset>2291787</wp:posOffset>
            </wp:positionH>
            <wp:positionV relativeFrom="paragraph">
              <wp:posOffset>8464</wp:posOffset>
            </wp:positionV>
            <wp:extent cx="885190" cy="613458"/>
            <wp:effectExtent l="0" t="0" r="0" b="0"/>
            <wp:wrapNone/>
            <wp:docPr id="3" name="Picture 3" descr="Diagram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table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84" t="52042" r="36510" b="38241"/>
                    <a:stretch/>
                  </pic:blipFill>
                  <pic:spPr bwMode="auto">
                    <a:xfrm>
                      <a:off x="0" y="0"/>
                      <a:ext cx="894697" cy="620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41BB">
        <w:rPr>
          <w:noProof/>
        </w:rPr>
        <w:drawing>
          <wp:anchor distT="0" distB="0" distL="114300" distR="114300" simplePos="0" relativeHeight="251677696" behindDoc="0" locked="0" layoutInCell="1" allowOverlap="1" wp14:anchorId="7B9BEFB7" wp14:editId="0D4EBA94">
            <wp:simplePos x="0" y="0"/>
            <wp:positionH relativeFrom="column">
              <wp:posOffset>8681013</wp:posOffset>
            </wp:positionH>
            <wp:positionV relativeFrom="paragraph">
              <wp:posOffset>8465</wp:posOffset>
            </wp:positionV>
            <wp:extent cx="636270" cy="1307754"/>
            <wp:effectExtent l="0" t="0" r="0" b="6985"/>
            <wp:wrapNone/>
            <wp:docPr id="12" name="Picture 12" descr="Diagram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table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631" t="52042" r="20209" b="26495"/>
                    <a:stretch/>
                  </pic:blipFill>
                  <pic:spPr bwMode="auto">
                    <a:xfrm>
                      <a:off x="0" y="0"/>
                      <a:ext cx="638909" cy="13131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41BB">
        <w:rPr>
          <w:noProof/>
        </w:rPr>
        <w:drawing>
          <wp:anchor distT="0" distB="0" distL="114300" distR="114300" simplePos="0" relativeHeight="251675648" behindDoc="0" locked="0" layoutInCell="1" allowOverlap="1" wp14:anchorId="3613D7D8" wp14:editId="125A9A16">
            <wp:simplePos x="0" y="0"/>
            <wp:positionH relativeFrom="column">
              <wp:posOffset>5683170</wp:posOffset>
            </wp:positionH>
            <wp:positionV relativeFrom="paragraph">
              <wp:posOffset>8464</wp:posOffset>
            </wp:positionV>
            <wp:extent cx="723265" cy="1296365"/>
            <wp:effectExtent l="0" t="0" r="635" b="0"/>
            <wp:wrapNone/>
            <wp:docPr id="11" name="Picture 11" descr="Diagram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table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631" t="52042" r="20209" b="26495"/>
                    <a:stretch/>
                  </pic:blipFill>
                  <pic:spPr bwMode="auto">
                    <a:xfrm>
                      <a:off x="0" y="0"/>
                      <a:ext cx="726236" cy="1301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41BB">
        <w:rPr>
          <w:noProof/>
        </w:rPr>
        <w:drawing>
          <wp:anchor distT="0" distB="0" distL="114300" distR="114300" simplePos="0" relativeHeight="251673600" behindDoc="0" locked="0" layoutInCell="1" allowOverlap="1" wp14:anchorId="0D4D9057" wp14:editId="4CDDD435">
            <wp:simplePos x="0" y="0"/>
            <wp:positionH relativeFrom="column">
              <wp:posOffset>5654233</wp:posOffset>
            </wp:positionH>
            <wp:positionV relativeFrom="paragraph">
              <wp:posOffset>8465</wp:posOffset>
            </wp:positionV>
            <wp:extent cx="3697605" cy="1307754"/>
            <wp:effectExtent l="0" t="0" r="0" b="6985"/>
            <wp:wrapNone/>
            <wp:docPr id="10" name="Picture 10" descr="Diagram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table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84" t="52042" r="15350" b="26495"/>
                    <a:stretch/>
                  </pic:blipFill>
                  <pic:spPr bwMode="auto">
                    <a:xfrm>
                      <a:off x="0" y="0"/>
                      <a:ext cx="3714149" cy="1313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41BB">
        <w:rPr>
          <w:noProof/>
        </w:rPr>
        <w:drawing>
          <wp:anchor distT="0" distB="0" distL="114300" distR="114300" simplePos="0" relativeHeight="251667456" behindDoc="0" locked="0" layoutInCell="1" allowOverlap="1" wp14:anchorId="0589DEC0" wp14:editId="6397103E">
            <wp:simplePos x="0" y="0"/>
            <wp:positionH relativeFrom="column">
              <wp:posOffset>1487170</wp:posOffset>
            </wp:positionH>
            <wp:positionV relativeFrom="paragraph">
              <wp:posOffset>31115</wp:posOffset>
            </wp:positionV>
            <wp:extent cx="4211320" cy="1284605"/>
            <wp:effectExtent l="0" t="0" r="0" b="0"/>
            <wp:wrapNone/>
            <wp:docPr id="2" name="Picture 2" descr="Diagram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table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33" t="52112" r="41513" b="26425"/>
                    <a:stretch/>
                  </pic:blipFill>
                  <pic:spPr bwMode="auto">
                    <a:xfrm>
                      <a:off x="0" y="0"/>
                      <a:ext cx="4211320" cy="1284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17C489" w14:textId="1B6F8E30" w:rsidR="009B1903" w:rsidRDefault="009B1903" w:rsidP="00594C6B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150CBC11" w14:textId="16C40FE4" w:rsidR="009B1903" w:rsidRDefault="009B1903" w:rsidP="00594C6B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68956C25" w14:textId="49F2F1C7" w:rsidR="009B1903" w:rsidRDefault="0007214B" w:rsidP="00594C6B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06FC0690" wp14:editId="09CC7078">
            <wp:simplePos x="0" y="0"/>
            <wp:positionH relativeFrom="column">
              <wp:posOffset>6434817</wp:posOffset>
            </wp:positionH>
            <wp:positionV relativeFrom="paragraph">
              <wp:posOffset>124540</wp:posOffset>
            </wp:positionV>
            <wp:extent cx="1717479" cy="675768"/>
            <wp:effectExtent l="0" t="0" r="0" b="0"/>
            <wp:wrapNone/>
            <wp:docPr id="22" name="Picture 22" descr="Diagram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table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83" t="44434" r="23857" b="48029"/>
                    <a:stretch/>
                  </pic:blipFill>
                  <pic:spPr bwMode="auto">
                    <a:xfrm>
                      <a:off x="0" y="0"/>
                      <a:ext cx="1717479" cy="675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008" behindDoc="0" locked="0" layoutInCell="1" allowOverlap="1" wp14:anchorId="560D60EC" wp14:editId="14DFFED7">
            <wp:simplePos x="0" y="0"/>
            <wp:positionH relativeFrom="column">
              <wp:posOffset>3183038</wp:posOffset>
            </wp:positionH>
            <wp:positionV relativeFrom="paragraph">
              <wp:posOffset>147867</wp:posOffset>
            </wp:positionV>
            <wp:extent cx="2505919" cy="676854"/>
            <wp:effectExtent l="0" t="0" r="0" b="9525"/>
            <wp:wrapNone/>
            <wp:docPr id="5" name="Picture 5" descr="Diagram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table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83" t="44434" r="23857" b="48029"/>
                    <a:stretch/>
                  </pic:blipFill>
                  <pic:spPr bwMode="auto">
                    <a:xfrm>
                      <a:off x="0" y="0"/>
                      <a:ext cx="2555476" cy="6902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731196" w14:textId="04C663E5" w:rsidR="009B1903" w:rsidRDefault="009B1903" w:rsidP="00594C6B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50242D5C" w14:textId="10BA68EB" w:rsidR="009B1903" w:rsidRDefault="009B1903" w:rsidP="00594C6B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1F6AC76D" w14:textId="196F0A4D" w:rsidR="009B1903" w:rsidRDefault="009B1903" w:rsidP="00594C6B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3C3A7402" w14:textId="554003B8" w:rsidR="009B1903" w:rsidRDefault="009B1903" w:rsidP="00594C6B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5D368F74" w14:textId="4CBEFBC8" w:rsidR="009B1903" w:rsidRDefault="0007214B" w:rsidP="00594C6B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099958AF" wp14:editId="6AFFD42E">
            <wp:simplePos x="0" y="0"/>
            <wp:positionH relativeFrom="column">
              <wp:posOffset>5729468</wp:posOffset>
            </wp:positionH>
            <wp:positionV relativeFrom="paragraph">
              <wp:posOffset>3079</wp:posOffset>
            </wp:positionV>
            <wp:extent cx="676910" cy="804440"/>
            <wp:effectExtent l="0" t="0" r="8890" b="0"/>
            <wp:wrapNone/>
            <wp:docPr id="21" name="Picture 21" descr="Diagram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table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84" t="52042" r="36510" b="38241"/>
                    <a:stretch/>
                  </pic:blipFill>
                  <pic:spPr bwMode="auto">
                    <a:xfrm>
                      <a:off x="0" y="0"/>
                      <a:ext cx="683751" cy="812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41BB">
        <w:rPr>
          <w:noProof/>
        </w:rPr>
        <w:drawing>
          <wp:anchor distT="0" distB="0" distL="114300" distR="114300" simplePos="0" relativeHeight="251670528" behindDoc="0" locked="0" layoutInCell="1" allowOverlap="1" wp14:anchorId="73C050BD" wp14:editId="177BFE5F">
            <wp:simplePos x="0" y="0"/>
            <wp:positionH relativeFrom="column">
              <wp:posOffset>5700982</wp:posOffset>
            </wp:positionH>
            <wp:positionV relativeFrom="paragraph">
              <wp:posOffset>19695</wp:posOffset>
            </wp:positionV>
            <wp:extent cx="723418" cy="1762841"/>
            <wp:effectExtent l="0" t="0" r="635" b="8890"/>
            <wp:wrapNone/>
            <wp:docPr id="8" name="Picture 8" descr="Diagram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table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631" t="52042" r="20209" b="26495"/>
                    <a:stretch/>
                  </pic:blipFill>
                  <pic:spPr bwMode="auto">
                    <a:xfrm>
                      <a:off x="0" y="0"/>
                      <a:ext cx="723418" cy="17628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41BB">
        <w:rPr>
          <w:noProof/>
        </w:rPr>
        <w:drawing>
          <wp:anchor distT="0" distB="0" distL="114300" distR="114300" simplePos="0" relativeHeight="251671552" behindDoc="0" locked="0" layoutInCell="1" allowOverlap="1" wp14:anchorId="7B1C698B" wp14:editId="610226DB">
            <wp:simplePos x="0" y="0"/>
            <wp:positionH relativeFrom="column">
              <wp:posOffset>8692540</wp:posOffset>
            </wp:positionH>
            <wp:positionV relativeFrom="paragraph">
              <wp:posOffset>6068</wp:posOffset>
            </wp:positionV>
            <wp:extent cx="636608" cy="1762841"/>
            <wp:effectExtent l="0" t="0" r="0" b="0"/>
            <wp:wrapNone/>
            <wp:docPr id="6" name="Picture 6" descr="Diagram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table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631" t="52042" r="20209" b="26495"/>
                    <a:stretch/>
                  </pic:blipFill>
                  <pic:spPr bwMode="auto">
                    <a:xfrm>
                      <a:off x="0" y="0"/>
                      <a:ext cx="636608" cy="17628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41BB">
        <w:rPr>
          <w:noProof/>
        </w:rPr>
        <w:drawing>
          <wp:anchor distT="0" distB="0" distL="114300" distR="114300" simplePos="0" relativeHeight="251669504" behindDoc="0" locked="0" layoutInCell="1" allowOverlap="1" wp14:anchorId="24C55424" wp14:editId="2670482D">
            <wp:simplePos x="0" y="0"/>
            <wp:positionH relativeFrom="column">
              <wp:posOffset>5666129</wp:posOffset>
            </wp:positionH>
            <wp:positionV relativeFrom="paragraph">
              <wp:posOffset>23431</wp:posOffset>
            </wp:positionV>
            <wp:extent cx="3698112" cy="1764665"/>
            <wp:effectExtent l="0" t="0" r="0" b="6985"/>
            <wp:wrapNone/>
            <wp:docPr id="9" name="Picture 9" descr="Diagram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table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84" t="52042" r="15350" b="26495"/>
                    <a:stretch/>
                  </pic:blipFill>
                  <pic:spPr bwMode="auto">
                    <a:xfrm>
                      <a:off x="0" y="0"/>
                      <a:ext cx="3698112" cy="1764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27C487" w14:textId="1FC44967" w:rsidR="009B1903" w:rsidRDefault="009B1903" w:rsidP="00594C6B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561B9131" w14:textId="3550DE63" w:rsidR="009B1903" w:rsidRDefault="009B1903" w:rsidP="00594C6B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19611DFD" w14:textId="322F1808" w:rsidR="009B1903" w:rsidRDefault="009B1903" w:rsidP="00594C6B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44B45BC6" w14:textId="1F685607" w:rsidR="009B1903" w:rsidRDefault="009B1903" w:rsidP="00594C6B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444AFC16" w14:textId="55CDF3B5" w:rsidR="009B1903" w:rsidRDefault="0007214B" w:rsidP="00594C6B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01248" behindDoc="0" locked="0" layoutInCell="1" allowOverlap="1" wp14:anchorId="7FE244D3" wp14:editId="71D79A91">
            <wp:simplePos x="0" y="0"/>
            <wp:positionH relativeFrom="column">
              <wp:posOffset>8084916</wp:posOffset>
            </wp:positionH>
            <wp:positionV relativeFrom="paragraph">
              <wp:posOffset>37698</wp:posOffset>
            </wp:positionV>
            <wp:extent cx="1243941" cy="942340"/>
            <wp:effectExtent l="0" t="0" r="0" b="0"/>
            <wp:wrapNone/>
            <wp:docPr id="25" name="Picture 25" descr="Diagram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table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84" t="52042" r="36510" b="38241"/>
                    <a:stretch/>
                  </pic:blipFill>
                  <pic:spPr bwMode="auto">
                    <a:xfrm>
                      <a:off x="0" y="0"/>
                      <a:ext cx="1253731" cy="9497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0677F2" w14:textId="6A33FEB8" w:rsidR="009B1903" w:rsidRDefault="009B1903" w:rsidP="00594C6B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5FF2F925" w14:textId="6F015D2E" w:rsidR="009B1903" w:rsidRDefault="009B1903" w:rsidP="00594C6B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2EDC9A19" w14:textId="56500BF9" w:rsidR="009B1903" w:rsidRDefault="009B1903" w:rsidP="00594C6B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75CB101C" w14:textId="33A71A4D" w:rsidR="009B1903" w:rsidRDefault="009B1903" w:rsidP="00594C6B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54877450" w14:textId="1320A636" w:rsidR="009B1903" w:rsidRDefault="009B1903" w:rsidP="00594C6B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0D5EE873" w14:textId="6CE28E31" w:rsidR="009B1903" w:rsidRDefault="009B1903" w:rsidP="00594C6B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0D6ADF3D" w14:textId="284D1F56" w:rsidR="009B1903" w:rsidRDefault="009B1903" w:rsidP="00594C6B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02C95707" w14:textId="4C237FCC" w:rsidR="009B1903" w:rsidRDefault="009B1903" w:rsidP="00594C6B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35028157" w14:textId="25B55676" w:rsidR="009B1903" w:rsidRDefault="009B1903" w:rsidP="00594C6B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01B095FD" w14:textId="12A72AEB" w:rsidR="009B1903" w:rsidRDefault="009B1903" w:rsidP="00594C6B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5CCBC9A1" w14:textId="1DEB9298" w:rsidR="009B1903" w:rsidRDefault="009B1903" w:rsidP="00594C6B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3C857A1E" w14:textId="77777777" w:rsidR="009B1903" w:rsidRDefault="009B1903" w:rsidP="00594C6B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184B3302" w14:textId="77777777" w:rsidR="009B1903" w:rsidRDefault="009B1903" w:rsidP="00594C6B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0476856D" w14:textId="541EFA58" w:rsidR="009B1903" w:rsidRDefault="009B1903" w:rsidP="00594C6B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7E0F3525" w14:textId="77777777" w:rsidR="009B1903" w:rsidRDefault="009B1903" w:rsidP="00594C6B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6D204F85" w14:textId="7451FCBE" w:rsidR="009B1903" w:rsidRDefault="00476482" w:rsidP="00594C6B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  <w:r>
        <w:rPr>
          <w:rFonts w:ascii="Bookman Old Style" w:hAnsi="Bookman Old Style" w:cs="Tahoma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5A0D79" wp14:editId="698F7E23">
                <wp:simplePos x="0" y="0"/>
                <wp:positionH relativeFrom="column">
                  <wp:posOffset>2087880</wp:posOffset>
                </wp:positionH>
                <wp:positionV relativeFrom="paragraph">
                  <wp:posOffset>-601980</wp:posOffset>
                </wp:positionV>
                <wp:extent cx="5620385" cy="716280"/>
                <wp:effectExtent l="0" t="0" r="0" b="762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0385" cy="7162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5903EC" w14:textId="77777777" w:rsidR="00476482" w:rsidRPr="00186CD2" w:rsidRDefault="00476482" w:rsidP="00476482">
                            <w:pPr>
                              <w:spacing w:line="259" w:lineRule="auto"/>
                              <w:jc w:val="center"/>
                              <w:rPr>
                                <w:rFonts w:ascii="Bookman Old Style" w:hAnsi="Bookman Old Style" w:cs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man Old Style" w:hAnsi="Bookman Old Style" w:cs="Tahoma"/>
                                <w:b/>
                                <w:sz w:val="22"/>
                                <w:szCs w:val="22"/>
                              </w:rPr>
                              <w:t>Result-Based Performance Management System</w:t>
                            </w:r>
                            <w:r w:rsidRPr="00186CD2">
                              <w:rPr>
                                <w:rFonts w:ascii="Bookman Old Style" w:hAnsi="Bookman Old Style" w:cs="Tahoma"/>
                                <w:b/>
                                <w:sz w:val="22"/>
                                <w:szCs w:val="22"/>
                              </w:rPr>
                              <w:t xml:space="preserve"> Calendar</w:t>
                            </w:r>
                          </w:p>
                          <w:p w14:paraId="36F8254A" w14:textId="3AE189A5" w:rsidR="00476482" w:rsidRPr="00186CD2" w:rsidRDefault="00476482" w:rsidP="00476482">
                            <w:pPr>
                              <w:spacing w:line="259" w:lineRule="auto"/>
                              <w:jc w:val="center"/>
                              <w:rPr>
                                <w:rFonts w:ascii="Bookman Old Style" w:hAnsi="Bookman Old Style" w:cs="Tahoma"/>
                                <w:b/>
                                <w:sz w:val="22"/>
                                <w:szCs w:val="22"/>
                              </w:rPr>
                            </w:pPr>
                            <w:r w:rsidRPr="00186CD2">
                              <w:rPr>
                                <w:rFonts w:ascii="Bookman Old Style" w:hAnsi="Bookman Old Style" w:cs="Tahoma"/>
                                <w:b/>
                                <w:sz w:val="22"/>
                                <w:szCs w:val="22"/>
                              </w:rPr>
                              <w:t xml:space="preserve">S.Y. </w:t>
                            </w:r>
                            <w:r w:rsidR="00092CA9">
                              <w:rPr>
                                <w:rFonts w:ascii="Bookman Old Style" w:hAnsi="Bookman Old Style" w:cs="Tahoma"/>
                                <w:b/>
                                <w:sz w:val="22"/>
                                <w:szCs w:val="22"/>
                              </w:rPr>
                              <w:t>202</w:t>
                            </w:r>
                            <w:r w:rsidR="007C6DFE">
                              <w:rPr>
                                <w:rFonts w:ascii="Bookman Old Style" w:hAnsi="Bookman Old Style" w:cs="Tahoma"/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bookmarkStart w:id="0" w:name="_GoBack"/>
                            <w:bookmarkEnd w:id="0"/>
                          </w:p>
                          <w:p w14:paraId="68BB5655" w14:textId="4EE1FB39" w:rsidR="00476482" w:rsidRPr="00186CD2" w:rsidRDefault="00EB1479" w:rsidP="00476482">
                            <w:pPr>
                              <w:spacing w:line="259" w:lineRule="auto"/>
                              <w:jc w:val="center"/>
                              <w:rPr>
                                <w:rFonts w:ascii="Bookman Old Style" w:hAnsi="Bookman Old Style" w:cs="Tahom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man Old Style" w:hAnsi="Bookman Old Style" w:cs="Tahoma"/>
                                <w:b/>
                                <w:sz w:val="22"/>
                                <w:szCs w:val="22"/>
                              </w:rPr>
                              <w:t>School-based</w:t>
                            </w:r>
                            <w:r w:rsidR="00476482" w:rsidRPr="00186CD2">
                              <w:rPr>
                                <w:rFonts w:ascii="Bookman Old Style" w:hAnsi="Bookman Old Style" w:cs="Tahoma"/>
                                <w:b/>
                                <w:sz w:val="22"/>
                                <w:szCs w:val="22"/>
                              </w:rPr>
                              <w:t xml:space="preserve"> Personnel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5A0D79" id="Rectangle 7" o:spid="_x0000_s1027" style="position:absolute;margin-left:164.4pt;margin-top:-47.4pt;width:442.55pt;height:56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" fillcolor="white [3201]" stroked="f" strokeweight="1pt">
                <v:textbox>
                  <w:txbxContent>
                    <w:p w14:paraId="095903EC" w14:textId="77777777" w:rsidR="00476482" w:rsidRPr="00186CD2" w:rsidRDefault="00476482" w:rsidP="00476482">
                      <w:pPr>
                        <w:spacing w:line="259" w:lineRule="auto"/>
                        <w:jc w:val="center"/>
                        <w:rPr>
                          <w:rFonts w:ascii="Bookman Old Style" w:hAnsi="Bookman Old Style" w:cs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Bookman Old Style" w:hAnsi="Bookman Old Style" w:cs="Tahoma"/>
                          <w:b/>
                          <w:sz w:val="22"/>
                          <w:szCs w:val="22"/>
                        </w:rPr>
                        <w:t>Result-Based Performance Management System</w:t>
                      </w:r>
                      <w:r w:rsidRPr="00186CD2">
                        <w:rPr>
                          <w:rFonts w:ascii="Bookman Old Style" w:hAnsi="Bookman Old Style" w:cs="Tahoma"/>
                          <w:b/>
                          <w:sz w:val="22"/>
                          <w:szCs w:val="22"/>
                        </w:rPr>
                        <w:t xml:space="preserve"> Calendar</w:t>
                      </w:r>
                    </w:p>
                    <w:p w14:paraId="36F8254A" w14:textId="3AE189A5" w:rsidR="00476482" w:rsidRPr="00186CD2" w:rsidRDefault="00476482" w:rsidP="00476482">
                      <w:pPr>
                        <w:spacing w:line="259" w:lineRule="auto"/>
                        <w:jc w:val="center"/>
                        <w:rPr>
                          <w:rFonts w:ascii="Bookman Old Style" w:hAnsi="Bookman Old Style" w:cs="Tahoma"/>
                          <w:b/>
                          <w:sz w:val="22"/>
                          <w:szCs w:val="22"/>
                        </w:rPr>
                      </w:pPr>
                      <w:r w:rsidRPr="00186CD2">
                        <w:rPr>
                          <w:rFonts w:ascii="Bookman Old Style" w:hAnsi="Bookman Old Style" w:cs="Tahoma"/>
                          <w:b/>
                          <w:sz w:val="22"/>
                          <w:szCs w:val="22"/>
                        </w:rPr>
                        <w:t xml:space="preserve">S.Y. </w:t>
                      </w:r>
                      <w:r w:rsidR="00092CA9">
                        <w:rPr>
                          <w:rFonts w:ascii="Bookman Old Style" w:hAnsi="Bookman Old Style" w:cs="Tahoma"/>
                          <w:b/>
                          <w:sz w:val="22"/>
                          <w:szCs w:val="22"/>
                        </w:rPr>
                        <w:t>202</w:t>
                      </w:r>
                      <w:r w:rsidR="007C6DFE">
                        <w:rPr>
                          <w:rFonts w:ascii="Bookman Old Style" w:hAnsi="Bookman Old Style" w:cs="Tahoma"/>
                          <w:b/>
                          <w:sz w:val="22"/>
                          <w:szCs w:val="22"/>
                        </w:rPr>
                        <w:t>2</w:t>
                      </w:r>
                      <w:bookmarkStart w:id="1" w:name="_GoBack"/>
                      <w:bookmarkEnd w:id="1"/>
                    </w:p>
                    <w:p w14:paraId="68BB5655" w14:textId="4EE1FB39" w:rsidR="00476482" w:rsidRPr="00186CD2" w:rsidRDefault="00EB1479" w:rsidP="00476482">
                      <w:pPr>
                        <w:spacing w:line="259" w:lineRule="auto"/>
                        <w:jc w:val="center"/>
                        <w:rPr>
                          <w:rFonts w:ascii="Bookman Old Style" w:hAnsi="Bookman Old Style" w:cs="Tahom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Bookman Old Style" w:hAnsi="Bookman Old Style" w:cs="Tahoma"/>
                          <w:b/>
                          <w:sz w:val="22"/>
                          <w:szCs w:val="22"/>
                        </w:rPr>
                        <w:t>School-based</w:t>
                      </w:r>
                      <w:r w:rsidR="00476482" w:rsidRPr="00186CD2">
                        <w:rPr>
                          <w:rFonts w:ascii="Bookman Old Style" w:hAnsi="Bookman Old Style" w:cs="Tahoma"/>
                          <w:b/>
                          <w:sz w:val="22"/>
                          <w:szCs w:val="22"/>
                        </w:rPr>
                        <w:t xml:space="preserve"> Personnel</w:t>
                      </w:r>
                    </w:p>
                  </w:txbxContent>
                </v:textbox>
              </v:rect>
            </w:pict>
          </mc:Fallback>
        </mc:AlternateContent>
      </w:r>
    </w:p>
    <w:p w14:paraId="019619C1" w14:textId="77777777" w:rsidR="00092CA9" w:rsidRDefault="00092CA9" w:rsidP="00092CA9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7666B808" w14:textId="77777777" w:rsidR="00092CA9" w:rsidRDefault="00092CA9" w:rsidP="00092CA9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20E6403E" wp14:editId="3C3B4CE9">
            <wp:simplePos x="0" y="0"/>
            <wp:positionH relativeFrom="column">
              <wp:posOffset>266700</wp:posOffset>
            </wp:positionH>
            <wp:positionV relativeFrom="paragraph">
              <wp:posOffset>13335</wp:posOffset>
            </wp:positionV>
            <wp:extent cx="9355436" cy="5364480"/>
            <wp:effectExtent l="0" t="0" r="0" b="7620"/>
            <wp:wrapNone/>
            <wp:docPr id="13" name="Picture 13" descr="Diagram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table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07" t="26363" r="13326" b="8428"/>
                    <a:stretch/>
                  </pic:blipFill>
                  <pic:spPr bwMode="auto">
                    <a:xfrm>
                      <a:off x="0" y="0"/>
                      <a:ext cx="9360829" cy="5367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AF1094" w14:textId="77777777" w:rsidR="00092CA9" w:rsidRDefault="00092CA9" w:rsidP="00092CA9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201BE4F2" w14:textId="38E208C3" w:rsidR="00092CA9" w:rsidRDefault="00092CA9" w:rsidP="00092CA9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692ACFF5" w14:textId="17614552" w:rsidR="00092CA9" w:rsidRDefault="00092CA9" w:rsidP="00092CA9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2A78E51D" w14:textId="123C1884" w:rsidR="00092CA9" w:rsidRDefault="00092CA9" w:rsidP="00092CA9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7AFA4DB7" w14:textId="04510992" w:rsidR="00092CA9" w:rsidRDefault="00896F2A" w:rsidP="00092CA9">
      <w:r>
        <w:rPr>
          <w:noProof/>
        </w:rPr>
        <w:drawing>
          <wp:anchor distT="0" distB="0" distL="114300" distR="114300" simplePos="0" relativeHeight="251707392" behindDoc="0" locked="0" layoutInCell="1" allowOverlap="1" wp14:anchorId="199B3AD8" wp14:editId="243A314E">
            <wp:simplePos x="0" y="0"/>
            <wp:positionH relativeFrom="column">
              <wp:posOffset>1848011</wp:posOffset>
            </wp:positionH>
            <wp:positionV relativeFrom="paragraph">
              <wp:posOffset>57246</wp:posOffset>
            </wp:positionV>
            <wp:extent cx="885121" cy="549797"/>
            <wp:effectExtent l="0" t="0" r="0" b="3175"/>
            <wp:wrapNone/>
            <wp:docPr id="28" name="Picture 28" descr="Diagram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table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84" t="52042" r="36510" b="38241"/>
                    <a:stretch/>
                  </pic:blipFill>
                  <pic:spPr bwMode="auto">
                    <a:xfrm>
                      <a:off x="0" y="0"/>
                      <a:ext cx="885121" cy="549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E82">
        <w:rPr>
          <w:noProof/>
        </w:rPr>
        <w:drawing>
          <wp:anchor distT="0" distB="0" distL="114300" distR="114300" simplePos="0" relativeHeight="251705344" behindDoc="0" locked="0" layoutInCell="1" allowOverlap="1" wp14:anchorId="69091227" wp14:editId="442F6271">
            <wp:simplePos x="0" y="0"/>
            <wp:positionH relativeFrom="column">
              <wp:posOffset>8156213</wp:posOffset>
            </wp:positionH>
            <wp:positionV relativeFrom="paragraph">
              <wp:posOffset>5161</wp:posOffset>
            </wp:positionV>
            <wp:extent cx="885121" cy="549797"/>
            <wp:effectExtent l="0" t="0" r="0" b="3175"/>
            <wp:wrapNone/>
            <wp:docPr id="27" name="Picture 27" descr="Diagram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table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84" t="52042" r="36510" b="38241"/>
                    <a:stretch/>
                  </pic:blipFill>
                  <pic:spPr bwMode="auto">
                    <a:xfrm>
                      <a:off x="0" y="0"/>
                      <a:ext cx="885121" cy="549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2832">
        <w:rPr>
          <w:noProof/>
        </w:rPr>
        <w:drawing>
          <wp:anchor distT="0" distB="0" distL="114300" distR="114300" simplePos="0" relativeHeight="251703296" behindDoc="0" locked="0" layoutInCell="1" allowOverlap="1" wp14:anchorId="62DF9E2E" wp14:editId="0FC33732">
            <wp:simplePos x="0" y="0"/>
            <wp:positionH relativeFrom="column">
              <wp:posOffset>4832430</wp:posOffset>
            </wp:positionH>
            <wp:positionV relativeFrom="paragraph">
              <wp:posOffset>49731</wp:posOffset>
            </wp:positionV>
            <wp:extent cx="885121" cy="549797"/>
            <wp:effectExtent l="0" t="0" r="0" b="3175"/>
            <wp:wrapNone/>
            <wp:docPr id="26" name="Picture 26" descr="Diagram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table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84" t="52042" r="36510" b="38241"/>
                    <a:stretch/>
                  </pic:blipFill>
                  <pic:spPr bwMode="auto">
                    <a:xfrm>
                      <a:off x="0" y="0"/>
                      <a:ext cx="890416" cy="5530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2CA9">
        <w:rPr>
          <w:noProof/>
        </w:rPr>
        <w:drawing>
          <wp:anchor distT="0" distB="0" distL="114300" distR="114300" simplePos="0" relativeHeight="251686912" behindDoc="0" locked="0" layoutInCell="1" allowOverlap="1" wp14:anchorId="4A025DF0" wp14:editId="57DA8B1D">
            <wp:simplePos x="0" y="0"/>
            <wp:positionH relativeFrom="column">
              <wp:posOffset>8681013</wp:posOffset>
            </wp:positionH>
            <wp:positionV relativeFrom="paragraph">
              <wp:posOffset>8465</wp:posOffset>
            </wp:positionV>
            <wp:extent cx="636270" cy="1307754"/>
            <wp:effectExtent l="0" t="0" r="0" b="6985"/>
            <wp:wrapNone/>
            <wp:docPr id="14" name="Picture 14" descr="Diagram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table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631" t="52042" r="20209" b="26495"/>
                    <a:stretch/>
                  </pic:blipFill>
                  <pic:spPr bwMode="auto">
                    <a:xfrm>
                      <a:off x="0" y="0"/>
                      <a:ext cx="638909" cy="13131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2CA9">
        <w:rPr>
          <w:noProof/>
        </w:rPr>
        <w:drawing>
          <wp:anchor distT="0" distB="0" distL="114300" distR="114300" simplePos="0" relativeHeight="251685888" behindDoc="0" locked="0" layoutInCell="1" allowOverlap="1" wp14:anchorId="7617C9F3" wp14:editId="09AB5722">
            <wp:simplePos x="0" y="0"/>
            <wp:positionH relativeFrom="column">
              <wp:posOffset>5683170</wp:posOffset>
            </wp:positionH>
            <wp:positionV relativeFrom="paragraph">
              <wp:posOffset>8464</wp:posOffset>
            </wp:positionV>
            <wp:extent cx="723265" cy="1296365"/>
            <wp:effectExtent l="0" t="0" r="635" b="0"/>
            <wp:wrapNone/>
            <wp:docPr id="15" name="Picture 15" descr="Diagram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table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631" t="52042" r="20209" b="26495"/>
                    <a:stretch/>
                  </pic:blipFill>
                  <pic:spPr bwMode="auto">
                    <a:xfrm>
                      <a:off x="0" y="0"/>
                      <a:ext cx="726236" cy="1301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2CA9">
        <w:rPr>
          <w:noProof/>
        </w:rPr>
        <w:drawing>
          <wp:anchor distT="0" distB="0" distL="114300" distR="114300" simplePos="0" relativeHeight="251684864" behindDoc="0" locked="0" layoutInCell="1" allowOverlap="1" wp14:anchorId="0D3A5D8A" wp14:editId="132334BA">
            <wp:simplePos x="0" y="0"/>
            <wp:positionH relativeFrom="column">
              <wp:posOffset>5654233</wp:posOffset>
            </wp:positionH>
            <wp:positionV relativeFrom="paragraph">
              <wp:posOffset>8465</wp:posOffset>
            </wp:positionV>
            <wp:extent cx="3697605" cy="1307754"/>
            <wp:effectExtent l="0" t="0" r="0" b="6985"/>
            <wp:wrapNone/>
            <wp:docPr id="16" name="Picture 16" descr="Diagram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table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84" t="52042" r="15350" b="26495"/>
                    <a:stretch/>
                  </pic:blipFill>
                  <pic:spPr bwMode="auto">
                    <a:xfrm>
                      <a:off x="0" y="0"/>
                      <a:ext cx="3714149" cy="1313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2CA9">
        <w:rPr>
          <w:noProof/>
        </w:rPr>
        <w:drawing>
          <wp:anchor distT="0" distB="0" distL="114300" distR="114300" simplePos="0" relativeHeight="251680768" behindDoc="0" locked="0" layoutInCell="1" allowOverlap="1" wp14:anchorId="48AA82E2" wp14:editId="506C0499">
            <wp:simplePos x="0" y="0"/>
            <wp:positionH relativeFrom="column">
              <wp:posOffset>1489576</wp:posOffset>
            </wp:positionH>
            <wp:positionV relativeFrom="paragraph">
              <wp:posOffset>33245</wp:posOffset>
            </wp:positionV>
            <wp:extent cx="4211459" cy="1284790"/>
            <wp:effectExtent l="0" t="0" r="0" b="0"/>
            <wp:wrapNone/>
            <wp:docPr id="17" name="Picture 17" descr="Diagram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table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33" t="52112" r="41513" b="26425"/>
                    <a:stretch/>
                  </pic:blipFill>
                  <pic:spPr bwMode="auto">
                    <a:xfrm>
                      <a:off x="0" y="0"/>
                      <a:ext cx="4211459" cy="1284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8470EB" w14:textId="5A671247" w:rsidR="00092CA9" w:rsidRDefault="00092CA9" w:rsidP="00092CA9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46ECE8EC" w14:textId="0AD8CE4F" w:rsidR="00092CA9" w:rsidRDefault="00092CA9" w:rsidP="00092CA9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09B081D3" w14:textId="761DA68A" w:rsidR="00092CA9" w:rsidRDefault="00896F2A" w:rsidP="00092CA9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11488" behindDoc="0" locked="0" layoutInCell="1" allowOverlap="1" wp14:anchorId="3250A876" wp14:editId="6EB1FB93">
            <wp:simplePos x="0" y="0"/>
            <wp:positionH relativeFrom="column">
              <wp:posOffset>5717894</wp:posOffset>
            </wp:positionH>
            <wp:positionV relativeFrom="paragraph">
              <wp:posOffset>149257</wp:posOffset>
            </wp:positionV>
            <wp:extent cx="2494344" cy="617855"/>
            <wp:effectExtent l="0" t="0" r="1270" b="0"/>
            <wp:wrapNone/>
            <wp:docPr id="30" name="Picture 30" descr="Diagram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table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83" t="44434" r="23857" b="48029"/>
                    <a:stretch/>
                  </pic:blipFill>
                  <pic:spPr bwMode="auto">
                    <a:xfrm>
                      <a:off x="0" y="0"/>
                      <a:ext cx="2505271" cy="620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713832" w14:textId="33378BF0" w:rsidR="00092CA9" w:rsidRDefault="00896F2A" w:rsidP="00092CA9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09440" behindDoc="0" locked="0" layoutInCell="1" allowOverlap="1" wp14:anchorId="7DD545B4" wp14:editId="26953F07">
            <wp:simplePos x="0" y="0"/>
            <wp:positionH relativeFrom="column">
              <wp:posOffset>1475773</wp:posOffset>
            </wp:positionH>
            <wp:positionV relativeFrom="paragraph">
              <wp:posOffset>5329</wp:posOffset>
            </wp:positionV>
            <wp:extent cx="3339288" cy="618488"/>
            <wp:effectExtent l="0" t="0" r="0" b="0"/>
            <wp:wrapNone/>
            <wp:docPr id="29" name="Picture 29" descr="Diagram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table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83" t="44434" r="23857" b="48029"/>
                    <a:stretch/>
                  </pic:blipFill>
                  <pic:spPr bwMode="auto">
                    <a:xfrm>
                      <a:off x="0" y="0"/>
                      <a:ext cx="3547988" cy="657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85A703" w14:textId="54599D33" w:rsidR="00092CA9" w:rsidRDefault="00092CA9" w:rsidP="00092CA9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5764F78E" w14:textId="7D69ACAC" w:rsidR="00092CA9" w:rsidRDefault="00092CA9" w:rsidP="00092CA9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5779D7C7" w14:textId="78FC0277" w:rsidR="00092CA9" w:rsidRDefault="00092CA9" w:rsidP="00092CA9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7857DB49" w14:textId="6EA8BA6A" w:rsidR="00092CA9" w:rsidRDefault="00896F2A" w:rsidP="00092CA9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15584" behindDoc="0" locked="0" layoutInCell="1" allowOverlap="1" wp14:anchorId="5328C08F" wp14:editId="78C6B359">
            <wp:simplePos x="0" y="0"/>
            <wp:positionH relativeFrom="column">
              <wp:posOffset>8108066</wp:posOffset>
            </wp:positionH>
            <wp:positionV relativeFrom="paragraph">
              <wp:posOffset>4469</wp:posOffset>
            </wp:positionV>
            <wp:extent cx="1180618" cy="786765"/>
            <wp:effectExtent l="0" t="0" r="635" b="0"/>
            <wp:wrapNone/>
            <wp:docPr id="32" name="Picture 32" descr="Diagram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table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84" t="52042" r="36510" b="38241"/>
                    <a:stretch/>
                  </pic:blipFill>
                  <pic:spPr bwMode="auto">
                    <a:xfrm>
                      <a:off x="0" y="0"/>
                      <a:ext cx="1188072" cy="791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3536" behindDoc="0" locked="0" layoutInCell="1" allowOverlap="1" wp14:anchorId="29D79669" wp14:editId="61AAD9F5">
            <wp:simplePos x="0" y="0"/>
            <wp:positionH relativeFrom="column">
              <wp:posOffset>4832430</wp:posOffset>
            </wp:positionH>
            <wp:positionV relativeFrom="paragraph">
              <wp:posOffset>4469</wp:posOffset>
            </wp:positionV>
            <wp:extent cx="884555" cy="787079"/>
            <wp:effectExtent l="0" t="0" r="0" b="0"/>
            <wp:wrapNone/>
            <wp:docPr id="31" name="Picture 31" descr="Diagram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table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84" t="52042" r="36510" b="38241"/>
                    <a:stretch/>
                  </pic:blipFill>
                  <pic:spPr bwMode="auto">
                    <a:xfrm>
                      <a:off x="0" y="0"/>
                      <a:ext cx="900866" cy="801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2CA9">
        <w:rPr>
          <w:noProof/>
        </w:rPr>
        <w:drawing>
          <wp:anchor distT="0" distB="0" distL="114300" distR="114300" simplePos="0" relativeHeight="251682816" behindDoc="0" locked="0" layoutInCell="1" allowOverlap="1" wp14:anchorId="5AF93C05" wp14:editId="105106D4">
            <wp:simplePos x="0" y="0"/>
            <wp:positionH relativeFrom="column">
              <wp:posOffset>5700982</wp:posOffset>
            </wp:positionH>
            <wp:positionV relativeFrom="paragraph">
              <wp:posOffset>19695</wp:posOffset>
            </wp:positionV>
            <wp:extent cx="723418" cy="1762841"/>
            <wp:effectExtent l="0" t="0" r="635" b="8890"/>
            <wp:wrapNone/>
            <wp:docPr id="18" name="Picture 18" descr="Diagram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table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631" t="52042" r="20209" b="26495"/>
                    <a:stretch/>
                  </pic:blipFill>
                  <pic:spPr bwMode="auto">
                    <a:xfrm>
                      <a:off x="0" y="0"/>
                      <a:ext cx="723418" cy="17628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2CA9">
        <w:rPr>
          <w:noProof/>
        </w:rPr>
        <w:drawing>
          <wp:anchor distT="0" distB="0" distL="114300" distR="114300" simplePos="0" relativeHeight="251683840" behindDoc="0" locked="0" layoutInCell="1" allowOverlap="1" wp14:anchorId="282A3FCC" wp14:editId="77DE4654">
            <wp:simplePos x="0" y="0"/>
            <wp:positionH relativeFrom="column">
              <wp:posOffset>8692540</wp:posOffset>
            </wp:positionH>
            <wp:positionV relativeFrom="paragraph">
              <wp:posOffset>6068</wp:posOffset>
            </wp:positionV>
            <wp:extent cx="636608" cy="1762841"/>
            <wp:effectExtent l="0" t="0" r="0" b="0"/>
            <wp:wrapNone/>
            <wp:docPr id="19" name="Picture 19" descr="Diagram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table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631" t="52042" r="20209" b="26495"/>
                    <a:stretch/>
                  </pic:blipFill>
                  <pic:spPr bwMode="auto">
                    <a:xfrm>
                      <a:off x="0" y="0"/>
                      <a:ext cx="636608" cy="17628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2CA9">
        <w:rPr>
          <w:noProof/>
        </w:rPr>
        <w:drawing>
          <wp:anchor distT="0" distB="0" distL="114300" distR="114300" simplePos="0" relativeHeight="251681792" behindDoc="0" locked="0" layoutInCell="1" allowOverlap="1" wp14:anchorId="253D00D3" wp14:editId="30555F51">
            <wp:simplePos x="0" y="0"/>
            <wp:positionH relativeFrom="column">
              <wp:posOffset>5666129</wp:posOffset>
            </wp:positionH>
            <wp:positionV relativeFrom="paragraph">
              <wp:posOffset>23431</wp:posOffset>
            </wp:positionV>
            <wp:extent cx="3698112" cy="1764665"/>
            <wp:effectExtent l="0" t="0" r="0" b="6985"/>
            <wp:wrapNone/>
            <wp:docPr id="20" name="Picture 20" descr="Diagram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table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84" t="52042" r="15350" b="26495"/>
                    <a:stretch/>
                  </pic:blipFill>
                  <pic:spPr bwMode="auto">
                    <a:xfrm>
                      <a:off x="0" y="0"/>
                      <a:ext cx="3698112" cy="1764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84723C" w14:textId="3435EE9B" w:rsidR="00092CA9" w:rsidRDefault="00092CA9" w:rsidP="00092CA9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3D1F453C" w14:textId="77777777" w:rsidR="00092CA9" w:rsidRDefault="00092CA9" w:rsidP="00092CA9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73AFD5AD" w14:textId="619275E0" w:rsidR="00092CA9" w:rsidRDefault="00092CA9" w:rsidP="00092CA9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3BA5479B" w14:textId="23B808F3" w:rsidR="00092CA9" w:rsidRDefault="00092CA9" w:rsidP="00092CA9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4EB8E597" w14:textId="5A04564A" w:rsidR="00092CA9" w:rsidRDefault="00896F2A" w:rsidP="00092CA9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717632" behindDoc="0" locked="0" layoutInCell="1" allowOverlap="1" wp14:anchorId="0FF15449" wp14:editId="488D3B0C">
            <wp:simplePos x="0" y="0"/>
            <wp:positionH relativeFrom="column">
              <wp:posOffset>8113853</wp:posOffset>
            </wp:positionH>
            <wp:positionV relativeFrom="paragraph">
              <wp:posOffset>62237</wp:posOffset>
            </wp:positionV>
            <wp:extent cx="1179693" cy="908613"/>
            <wp:effectExtent l="0" t="0" r="1905" b="6350"/>
            <wp:wrapNone/>
            <wp:docPr id="33" name="Picture 33" descr="Diagram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table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84" t="52042" r="36510" b="38241"/>
                    <a:stretch/>
                  </pic:blipFill>
                  <pic:spPr bwMode="auto">
                    <a:xfrm>
                      <a:off x="0" y="0"/>
                      <a:ext cx="1195940" cy="9211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4CBB5B" w14:textId="77777777" w:rsidR="00092CA9" w:rsidRDefault="00092CA9" w:rsidP="00092CA9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68BC624E" w14:textId="77777777" w:rsidR="00092CA9" w:rsidRDefault="00092CA9" w:rsidP="00092CA9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1E1438C8" w14:textId="77777777" w:rsidR="00092CA9" w:rsidRDefault="00092CA9" w:rsidP="00092CA9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08D32075" w14:textId="77777777" w:rsidR="00092CA9" w:rsidRDefault="00092CA9" w:rsidP="00092CA9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2690ED24" w14:textId="77777777" w:rsidR="00092CA9" w:rsidRDefault="00092CA9" w:rsidP="00092CA9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35D26B32" w14:textId="7B8A3EBF" w:rsidR="00AF19E7" w:rsidRDefault="00AF19E7" w:rsidP="00594C6B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66EF7072" w14:textId="7DCC2BD5" w:rsidR="00AF19E7" w:rsidRDefault="00AF19E7" w:rsidP="00594C6B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12F35AAE" w14:textId="26613C97" w:rsidR="00AF19E7" w:rsidRDefault="00AF19E7" w:rsidP="00594C6B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68F9D70F" w14:textId="5F3CFD1A" w:rsidR="00AF19E7" w:rsidRDefault="00AF19E7" w:rsidP="00594C6B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771A81F2" w14:textId="576BA170" w:rsidR="00AF19E7" w:rsidRDefault="00AF19E7" w:rsidP="00594C6B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2123C1C0" w14:textId="2921F7AE" w:rsidR="00AF19E7" w:rsidRDefault="00AF19E7" w:rsidP="00594C6B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3B865C26" w14:textId="0ED47008" w:rsidR="00AF19E7" w:rsidRDefault="00AF19E7" w:rsidP="00594C6B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457AF4C4" w14:textId="242B360A" w:rsidR="00AF19E7" w:rsidRDefault="00AF19E7" w:rsidP="00594C6B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1E7A35CF" w14:textId="173EF665" w:rsidR="00AF19E7" w:rsidRDefault="00AF19E7" w:rsidP="00594C6B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p w14:paraId="293975D9" w14:textId="15702ABE" w:rsidR="00AF19E7" w:rsidRDefault="00AF19E7" w:rsidP="00594C6B">
      <w:pPr>
        <w:spacing w:line="259" w:lineRule="auto"/>
        <w:rPr>
          <w:rFonts w:ascii="Bookman Old Style" w:hAnsi="Bookman Old Style" w:cs="Tahoma"/>
          <w:bCs/>
          <w:sz w:val="20"/>
          <w:szCs w:val="20"/>
        </w:rPr>
      </w:pPr>
    </w:p>
    <w:sectPr w:rsidR="00AF19E7" w:rsidSect="00FE51C2">
      <w:headerReference w:type="first" r:id="rId8"/>
      <w:pgSz w:w="16839" w:h="11907" w:orient="landscape" w:code="9"/>
      <w:pgMar w:top="1440" w:right="720" w:bottom="1440" w:left="720" w:header="576" w:footer="737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3CE3AB" w14:textId="77777777" w:rsidR="004D1074" w:rsidRDefault="004D1074">
      <w:r>
        <w:separator/>
      </w:r>
    </w:p>
  </w:endnote>
  <w:endnote w:type="continuationSeparator" w:id="0">
    <w:p w14:paraId="46A8AF86" w14:textId="77777777" w:rsidR="004D1074" w:rsidRDefault="004D1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260D58" w14:textId="77777777" w:rsidR="004D1074" w:rsidRDefault="004D1074">
      <w:r>
        <w:separator/>
      </w:r>
    </w:p>
  </w:footnote>
  <w:footnote w:type="continuationSeparator" w:id="0">
    <w:p w14:paraId="4F8D0F94" w14:textId="77777777" w:rsidR="004D1074" w:rsidRDefault="004D10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26956" w14:textId="6742CAF2" w:rsidR="00442EF9" w:rsidRDefault="00442EF9" w:rsidP="00442EF9">
    <w:pPr>
      <w:pStyle w:val="Header"/>
      <w:jc w:val="center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677E9"/>
    <w:multiLevelType w:val="hybridMultilevel"/>
    <w:tmpl w:val="C14ABECE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178F3"/>
    <w:multiLevelType w:val="hybridMultilevel"/>
    <w:tmpl w:val="2B3266D8"/>
    <w:lvl w:ilvl="0" w:tplc="F11EAA06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C0639"/>
    <w:multiLevelType w:val="hybridMultilevel"/>
    <w:tmpl w:val="58447F7A"/>
    <w:lvl w:ilvl="0" w:tplc="FA1486DE">
      <w:start w:val="1"/>
      <w:numFmt w:val="decimal"/>
      <w:lvlText w:val="%1."/>
      <w:lvlJc w:val="left"/>
      <w:pPr>
        <w:ind w:left="720" w:hanging="360"/>
      </w:pPr>
      <w:rPr>
        <w:rFonts w:hint="default"/>
        <w:color w:val="3030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DBC2E"/>
    <w:multiLevelType w:val="singleLevel"/>
    <w:tmpl w:val="BDE2FD5A"/>
    <w:lvl w:ilvl="0">
      <w:start w:val="1"/>
      <w:numFmt w:val="upperRoman"/>
      <w:suff w:val="space"/>
      <w:lvlText w:val="%1."/>
      <w:lvlJc w:val="left"/>
      <w:rPr>
        <w:b w:val="0"/>
        <w:bCs/>
      </w:rPr>
    </w:lvl>
  </w:abstractNum>
  <w:abstractNum w:abstractNumId="4" w15:restartNumberingAfterBreak="0">
    <w:nsid w:val="33D12370"/>
    <w:multiLevelType w:val="hybridMultilevel"/>
    <w:tmpl w:val="1932DC90"/>
    <w:lvl w:ilvl="0" w:tplc="846001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5192A"/>
    <w:multiLevelType w:val="hybridMultilevel"/>
    <w:tmpl w:val="983A7750"/>
    <w:lvl w:ilvl="0" w:tplc="3F249D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3030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444FF7"/>
    <w:multiLevelType w:val="hybridMultilevel"/>
    <w:tmpl w:val="7BE219C6"/>
    <w:lvl w:ilvl="0" w:tplc="FF10C3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964C2D"/>
    <w:multiLevelType w:val="hybridMultilevel"/>
    <w:tmpl w:val="8AC41AFC"/>
    <w:lvl w:ilvl="0" w:tplc="784EB65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CDB"/>
    <w:rsid w:val="00016A6D"/>
    <w:rsid w:val="000402B7"/>
    <w:rsid w:val="00054E27"/>
    <w:rsid w:val="00061458"/>
    <w:rsid w:val="00066D7A"/>
    <w:rsid w:val="0007214B"/>
    <w:rsid w:val="00072A90"/>
    <w:rsid w:val="00092CA9"/>
    <w:rsid w:val="000A092B"/>
    <w:rsid w:val="000A3431"/>
    <w:rsid w:val="000C3B63"/>
    <w:rsid w:val="000D1C8C"/>
    <w:rsid w:val="000E1DBD"/>
    <w:rsid w:val="000E5C46"/>
    <w:rsid w:val="00103C16"/>
    <w:rsid w:val="00107C82"/>
    <w:rsid w:val="0011355F"/>
    <w:rsid w:val="001153A9"/>
    <w:rsid w:val="00116977"/>
    <w:rsid w:val="00130B61"/>
    <w:rsid w:val="00140D17"/>
    <w:rsid w:val="00154793"/>
    <w:rsid w:val="00157C48"/>
    <w:rsid w:val="0016133E"/>
    <w:rsid w:val="0017109D"/>
    <w:rsid w:val="001729F9"/>
    <w:rsid w:val="001729FC"/>
    <w:rsid w:val="001744F6"/>
    <w:rsid w:val="00174C55"/>
    <w:rsid w:val="00174DE3"/>
    <w:rsid w:val="00180F0B"/>
    <w:rsid w:val="00186CD2"/>
    <w:rsid w:val="001919AC"/>
    <w:rsid w:val="00195660"/>
    <w:rsid w:val="00196041"/>
    <w:rsid w:val="001B11C7"/>
    <w:rsid w:val="001B1299"/>
    <w:rsid w:val="001C698E"/>
    <w:rsid w:val="001C7ECA"/>
    <w:rsid w:val="002055B0"/>
    <w:rsid w:val="00227247"/>
    <w:rsid w:val="00246B7D"/>
    <w:rsid w:val="002606FE"/>
    <w:rsid w:val="00260B1C"/>
    <w:rsid w:val="00263958"/>
    <w:rsid w:val="00274799"/>
    <w:rsid w:val="00275E29"/>
    <w:rsid w:val="00276110"/>
    <w:rsid w:val="002857EE"/>
    <w:rsid w:val="00292789"/>
    <w:rsid w:val="002A5180"/>
    <w:rsid w:val="002C026A"/>
    <w:rsid w:val="002D6601"/>
    <w:rsid w:val="002E065C"/>
    <w:rsid w:val="002E64AA"/>
    <w:rsid w:val="002F1A26"/>
    <w:rsid w:val="002F28A0"/>
    <w:rsid w:val="00315636"/>
    <w:rsid w:val="0032229B"/>
    <w:rsid w:val="003256D4"/>
    <w:rsid w:val="00327E92"/>
    <w:rsid w:val="00335781"/>
    <w:rsid w:val="00336989"/>
    <w:rsid w:val="00350297"/>
    <w:rsid w:val="003543B2"/>
    <w:rsid w:val="00362DAF"/>
    <w:rsid w:val="003865EE"/>
    <w:rsid w:val="00386AAA"/>
    <w:rsid w:val="00395AB0"/>
    <w:rsid w:val="003A5F19"/>
    <w:rsid w:val="003A6405"/>
    <w:rsid w:val="003A6587"/>
    <w:rsid w:val="003B028D"/>
    <w:rsid w:val="003C17C0"/>
    <w:rsid w:val="003E779F"/>
    <w:rsid w:val="003F05D5"/>
    <w:rsid w:val="003F3EC1"/>
    <w:rsid w:val="003F6D5C"/>
    <w:rsid w:val="0041064D"/>
    <w:rsid w:val="004161F6"/>
    <w:rsid w:val="00421321"/>
    <w:rsid w:val="00427841"/>
    <w:rsid w:val="00431290"/>
    <w:rsid w:val="00442EF9"/>
    <w:rsid w:val="00446C5E"/>
    <w:rsid w:val="00476482"/>
    <w:rsid w:val="004824F7"/>
    <w:rsid w:val="00490E13"/>
    <w:rsid w:val="004911D0"/>
    <w:rsid w:val="004B124C"/>
    <w:rsid w:val="004B7AE2"/>
    <w:rsid w:val="004C6895"/>
    <w:rsid w:val="004D1074"/>
    <w:rsid w:val="004D2062"/>
    <w:rsid w:val="004D7621"/>
    <w:rsid w:val="004E1481"/>
    <w:rsid w:val="004E3A2E"/>
    <w:rsid w:val="004E59A2"/>
    <w:rsid w:val="004E76AB"/>
    <w:rsid w:val="004F73E4"/>
    <w:rsid w:val="00502133"/>
    <w:rsid w:val="00514C82"/>
    <w:rsid w:val="00520F99"/>
    <w:rsid w:val="00526347"/>
    <w:rsid w:val="005305AB"/>
    <w:rsid w:val="005349FC"/>
    <w:rsid w:val="00560556"/>
    <w:rsid w:val="005622BD"/>
    <w:rsid w:val="00584DF3"/>
    <w:rsid w:val="00594C6B"/>
    <w:rsid w:val="00596A05"/>
    <w:rsid w:val="005A2D2B"/>
    <w:rsid w:val="005A4F36"/>
    <w:rsid w:val="005C13F1"/>
    <w:rsid w:val="005D6E9E"/>
    <w:rsid w:val="005E0098"/>
    <w:rsid w:val="006106B8"/>
    <w:rsid w:val="00630211"/>
    <w:rsid w:val="006345FE"/>
    <w:rsid w:val="00655297"/>
    <w:rsid w:val="00673895"/>
    <w:rsid w:val="00685326"/>
    <w:rsid w:val="006861F8"/>
    <w:rsid w:val="006917DE"/>
    <w:rsid w:val="00692350"/>
    <w:rsid w:val="0069245F"/>
    <w:rsid w:val="006941B1"/>
    <w:rsid w:val="006959BA"/>
    <w:rsid w:val="00697C26"/>
    <w:rsid w:val="006A65B7"/>
    <w:rsid w:val="006B1A12"/>
    <w:rsid w:val="006C5D66"/>
    <w:rsid w:val="006C64FB"/>
    <w:rsid w:val="00736661"/>
    <w:rsid w:val="007376E3"/>
    <w:rsid w:val="00742FD3"/>
    <w:rsid w:val="007442F3"/>
    <w:rsid w:val="007553E0"/>
    <w:rsid w:val="00755FF8"/>
    <w:rsid w:val="00756801"/>
    <w:rsid w:val="00773686"/>
    <w:rsid w:val="0078146E"/>
    <w:rsid w:val="007816AE"/>
    <w:rsid w:val="00784905"/>
    <w:rsid w:val="007863E4"/>
    <w:rsid w:val="007A711C"/>
    <w:rsid w:val="007C6DFE"/>
    <w:rsid w:val="007D0120"/>
    <w:rsid w:val="007D66D1"/>
    <w:rsid w:val="007E0C4A"/>
    <w:rsid w:val="007F08FD"/>
    <w:rsid w:val="00801381"/>
    <w:rsid w:val="008232AC"/>
    <w:rsid w:val="00830898"/>
    <w:rsid w:val="00831CDB"/>
    <w:rsid w:val="00837DA7"/>
    <w:rsid w:val="00844377"/>
    <w:rsid w:val="008500AE"/>
    <w:rsid w:val="008711D3"/>
    <w:rsid w:val="00871A4B"/>
    <w:rsid w:val="00877AC5"/>
    <w:rsid w:val="00885B13"/>
    <w:rsid w:val="0088655E"/>
    <w:rsid w:val="00887DF2"/>
    <w:rsid w:val="0089131F"/>
    <w:rsid w:val="008941BB"/>
    <w:rsid w:val="00896F2A"/>
    <w:rsid w:val="00897938"/>
    <w:rsid w:val="008A29A3"/>
    <w:rsid w:val="008A7649"/>
    <w:rsid w:val="008A7849"/>
    <w:rsid w:val="008C3331"/>
    <w:rsid w:val="008D58B9"/>
    <w:rsid w:val="008D6471"/>
    <w:rsid w:val="008D6ABC"/>
    <w:rsid w:val="008E399A"/>
    <w:rsid w:val="008E5898"/>
    <w:rsid w:val="008F23CE"/>
    <w:rsid w:val="009021D6"/>
    <w:rsid w:val="00920A5C"/>
    <w:rsid w:val="00920A72"/>
    <w:rsid w:val="00923EE0"/>
    <w:rsid w:val="0093545F"/>
    <w:rsid w:val="009379F5"/>
    <w:rsid w:val="00945C49"/>
    <w:rsid w:val="00954F1E"/>
    <w:rsid w:val="0096451D"/>
    <w:rsid w:val="00973B5E"/>
    <w:rsid w:val="00974D51"/>
    <w:rsid w:val="0099169C"/>
    <w:rsid w:val="00992C93"/>
    <w:rsid w:val="00996AF2"/>
    <w:rsid w:val="009B1903"/>
    <w:rsid w:val="009C4FD2"/>
    <w:rsid w:val="009D0986"/>
    <w:rsid w:val="009D1F51"/>
    <w:rsid w:val="009D47BA"/>
    <w:rsid w:val="009E2030"/>
    <w:rsid w:val="009E3329"/>
    <w:rsid w:val="009F69CE"/>
    <w:rsid w:val="00A05DFC"/>
    <w:rsid w:val="00A33C73"/>
    <w:rsid w:val="00A36E96"/>
    <w:rsid w:val="00A53B96"/>
    <w:rsid w:val="00A61F03"/>
    <w:rsid w:val="00A649A4"/>
    <w:rsid w:val="00A91F7C"/>
    <w:rsid w:val="00A92873"/>
    <w:rsid w:val="00AA6639"/>
    <w:rsid w:val="00AB675C"/>
    <w:rsid w:val="00AC4A87"/>
    <w:rsid w:val="00AE4FB0"/>
    <w:rsid w:val="00AF19E7"/>
    <w:rsid w:val="00B24007"/>
    <w:rsid w:val="00B2498A"/>
    <w:rsid w:val="00B257CE"/>
    <w:rsid w:val="00B36A5F"/>
    <w:rsid w:val="00B47385"/>
    <w:rsid w:val="00B56443"/>
    <w:rsid w:val="00B67D16"/>
    <w:rsid w:val="00B72B7F"/>
    <w:rsid w:val="00B94210"/>
    <w:rsid w:val="00BB1A2F"/>
    <w:rsid w:val="00BC2843"/>
    <w:rsid w:val="00BD7B09"/>
    <w:rsid w:val="00BE58BB"/>
    <w:rsid w:val="00BE5CCE"/>
    <w:rsid w:val="00BF3681"/>
    <w:rsid w:val="00C0312F"/>
    <w:rsid w:val="00C1453D"/>
    <w:rsid w:val="00C14F59"/>
    <w:rsid w:val="00C2227A"/>
    <w:rsid w:val="00C3104A"/>
    <w:rsid w:val="00C32BAA"/>
    <w:rsid w:val="00C35C80"/>
    <w:rsid w:val="00C37BD9"/>
    <w:rsid w:val="00C5539D"/>
    <w:rsid w:val="00C72832"/>
    <w:rsid w:val="00C76776"/>
    <w:rsid w:val="00C803B1"/>
    <w:rsid w:val="00C807AE"/>
    <w:rsid w:val="00C8209F"/>
    <w:rsid w:val="00C84ABC"/>
    <w:rsid w:val="00C96942"/>
    <w:rsid w:val="00CA779F"/>
    <w:rsid w:val="00CB0999"/>
    <w:rsid w:val="00CC0DB2"/>
    <w:rsid w:val="00CC384D"/>
    <w:rsid w:val="00CC7E8A"/>
    <w:rsid w:val="00D065C4"/>
    <w:rsid w:val="00D075DF"/>
    <w:rsid w:val="00D1374C"/>
    <w:rsid w:val="00D14E52"/>
    <w:rsid w:val="00D15ECE"/>
    <w:rsid w:val="00D26B75"/>
    <w:rsid w:val="00D26DBF"/>
    <w:rsid w:val="00D75E82"/>
    <w:rsid w:val="00D826AA"/>
    <w:rsid w:val="00DA4949"/>
    <w:rsid w:val="00DA646E"/>
    <w:rsid w:val="00DA7C91"/>
    <w:rsid w:val="00DB53BC"/>
    <w:rsid w:val="00DB5C95"/>
    <w:rsid w:val="00DE66F9"/>
    <w:rsid w:val="00E01D5A"/>
    <w:rsid w:val="00E059B7"/>
    <w:rsid w:val="00E1254B"/>
    <w:rsid w:val="00E20C30"/>
    <w:rsid w:val="00E24C17"/>
    <w:rsid w:val="00E261FB"/>
    <w:rsid w:val="00E33F08"/>
    <w:rsid w:val="00E33F32"/>
    <w:rsid w:val="00E4086E"/>
    <w:rsid w:val="00E62718"/>
    <w:rsid w:val="00E737B0"/>
    <w:rsid w:val="00E76088"/>
    <w:rsid w:val="00E76997"/>
    <w:rsid w:val="00E87B8A"/>
    <w:rsid w:val="00E96B9C"/>
    <w:rsid w:val="00EA18B1"/>
    <w:rsid w:val="00EA5658"/>
    <w:rsid w:val="00EA571D"/>
    <w:rsid w:val="00EB1479"/>
    <w:rsid w:val="00EB78FD"/>
    <w:rsid w:val="00ED67AD"/>
    <w:rsid w:val="00EE1AAE"/>
    <w:rsid w:val="00F00524"/>
    <w:rsid w:val="00F35A9C"/>
    <w:rsid w:val="00F6328F"/>
    <w:rsid w:val="00F670D8"/>
    <w:rsid w:val="00F70347"/>
    <w:rsid w:val="00F72FA6"/>
    <w:rsid w:val="00F92945"/>
    <w:rsid w:val="00F96753"/>
    <w:rsid w:val="00FA7C58"/>
    <w:rsid w:val="00FD68AD"/>
    <w:rsid w:val="00FE30B0"/>
    <w:rsid w:val="00FE51C2"/>
    <w:rsid w:val="00FE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B35472E"/>
  <w15:docId w15:val="{96CC8F98-FCA2-6945-93BB-2584AD2B4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0C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E20C30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E20C30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E20C3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1">
    <w:name w:val="Header Char1"/>
    <w:basedOn w:val="DefaultParagraphFont"/>
    <w:uiPriority w:val="99"/>
    <w:semiHidden/>
    <w:rsid w:val="00E20C3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20C3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1">
    <w:name w:val="Footer Char1"/>
    <w:basedOn w:val="DefaultParagraphFont"/>
    <w:uiPriority w:val="99"/>
    <w:semiHidden/>
    <w:rsid w:val="00E20C30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qFormat/>
    <w:rsid w:val="00E20C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7D66D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3F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F32"/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5A4F36"/>
    <w:rPr>
      <w:i/>
      <w:iCs/>
    </w:rPr>
  </w:style>
  <w:style w:type="paragraph" w:styleId="NoSpacing">
    <w:name w:val="No Spacing"/>
    <w:link w:val="NoSpacingChar"/>
    <w:uiPriority w:val="1"/>
    <w:qFormat/>
    <w:rsid w:val="00061458"/>
    <w:pPr>
      <w:spacing w:line="256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061458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E62718"/>
    <w:pPr>
      <w:spacing w:before="100" w:beforeAutospacing="1" w:after="100" w:afterAutospacing="1"/>
    </w:pPr>
    <w:rPr>
      <w:lang w:val="en-PH" w:eastAsia="en-PH"/>
    </w:rPr>
  </w:style>
  <w:style w:type="character" w:styleId="Hyperlink">
    <w:name w:val="Hyperlink"/>
    <w:basedOn w:val="DefaultParagraphFont"/>
    <w:uiPriority w:val="99"/>
    <w:unhideWhenUsed/>
    <w:rsid w:val="00CC0D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0DB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E5F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dolfo%20G.%20Reyes%20II\Documents\Custom%20Office%20Templates\SDO%20Stationery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SDO Stationery2</Template>
  <TotalTime>670</TotalTime>
  <Pages>3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Rodolfo G. Reyes II</dc:creator>
  <cp:lastModifiedBy>Nancy Tendero</cp:lastModifiedBy>
  <cp:revision>8</cp:revision>
  <cp:lastPrinted>2022-03-08T05:27:00Z</cp:lastPrinted>
  <dcterms:created xsi:type="dcterms:W3CDTF">2022-03-08T05:28:00Z</dcterms:created>
  <dcterms:modified xsi:type="dcterms:W3CDTF">2023-03-14T07:33:00Z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44bacbf03428d03dce40c2a01883f6afd626aece94a2cb23f75b9fbb1916e2a6</vt:lpwstr>
  </property>
</Properties>
</file>